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18A" w:rsidRDefault="007E6BE0" w:rsidP="00A96600">
      <w:pPr>
        <w:jc w:val="center"/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54C41B" wp14:editId="3BF42DF4">
            <wp:simplePos x="0" y="0"/>
            <wp:positionH relativeFrom="column">
              <wp:posOffset>5524187</wp:posOffset>
            </wp:positionH>
            <wp:positionV relativeFrom="paragraph">
              <wp:posOffset>261</wp:posOffset>
            </wp:positionV>
            <wp:extent cx="1560195" cy="1040130"/>
            <wp:effectExtent l="0" t="0" r="1905" b="1270"/>
            <wp:wrapTight wrapText="bothSides">
              <wp:wrapPolygon edited="0">
                <wp:start x="0" y="0"/>
                <wp:lineTo x="0" y="21363"/>
                <wp:lineTo x="21451" y="21363"/>
                <wp:lineTo x="21451" y="0"/>
                <wp:lineTo x="0" y="0"/>
              </wp:wrapPolygon>
            </wp:wrapTight>
            <wp:docPr id="13" name="Image 13" descr="Oli - &quot;Rainette, la grenouille qui détestait se laver les cheveux&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li - &quot;Rainette, la grenouille qui détestait se laver les cheveux&quot;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60195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873" w:rsidRPr="00021219">
        <w:rPr>
          <w:rFonts w:ascii="Comic Sans MS" w:hAnsi="Comic Sans MS"/>
          <w:u w:val="single"/>
        </w:rPr>
        <w:t>Vocabulaire</w:t>
      </w:r>
      <w:r w:rsidR="00483873">
        <w:rPr>
          <w:rFonts w:ascii="Comic Sans MS" w:hAnsi="Comic Sans MS"/>
        </w:rPr>
        <w:t xml:space="preserve"> de « </w:t>
      </w:r>
      <w:r w:rsidR="005A1284">
        <w:rPr>
          <w:rFonts w:ascii="Comic Sans MS" w:hAnsi="Comic Sans MS"/>
        </w:rPr>
        <w:t>Reinette, l</w:t>
      </w:r>
      <w:bookmarkStart w:id="0" w:name="_GoBack"/>
      <w:bookmarkEnd w:id="0"/>
      <w:r w:rsidR="00483873">
        <w:rPr>
          <w:rFonts w:ascii="Comic Sans MS" w:hAnsi="Comic Sans MS"/>
        </w:rPr>
        <w:t>a grenouille qui détestait se laver les cheveux »</w:t>
      </w:r>
      <w:r>
        <w:rPr>
          <w:rFonts w:ascii="Comic Sans MS" w:hAnsi="Comic Sans MS"/>
        </w:rPr>
        <w:t xml:space="preserve"> </w:t>
      </w:r>
    </w:p>
    <w:p w:rsidR="00483873" w:rsidRDefault="00483873" w:rsidP="00483873">
      <w:pPr>
        <w:rPr>
          <w:rFonts w:ascii="Comic Sans MS" w:hAnsi="Comic Sans MS"/>
        </w:rPr>
      </w:pPr>
    </w:p>
    <w:p w:rsidR="007E6BE0" w:rsidRDefault="007E6BE0" w:rsidP="00483873">
      <w:pPr>
        <w:rPr>
          <w:rFonts w:ascii="Comic Sans MS" w:hAnsi="Comic Sans MS"/>
        </w:rPr>
      </w:pPr>
    </w:p>
    <w:p w:rsidR="007E6BE0" w:rsidRDefault="007E6BE0" w:rsidP="00483873">
      <w:pPr>
        <w:rPr>
          <w:rFonts w:ascii="Comic Sans MS" w:hAnsi="Comic Sans MS"/>
        </w:rPr>
      </w:pPr>
    </w:p>
    <w:p w:rsidR="007E6BE0" w:rsidRDefault="007E6BE0" w:rsidP="00483873">
      <w:pPr>
        <w:rPr>
          <w:rFonts w:ascii="Comic Sans MS" w:hAnsi="Comic Sans M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2"/>
        <w:gridCol w:w="2441"/>
        <w:gridCol w:w="5803"/>
      </w:tblGrid>
      <w:tr w:rsidR="00351644" w:rsidTr="00351644">
        <w:tc>
          <w:tcPr>
            <w:tcW w:w="2512" w:type="dxa"/>
            <w:vAlign w:val="center"/>
          </w:tcPr>
          <w:p w:rsidR="00351644" w:rsidRDefault="00351644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Démêler les cheveux</w:t>
            </w:r>
          </w:p>
        </w:tc>
        <w:tc>
          <w:tcPr>
            <w:tcW w:w="2441" w:type="dxa"/>
            <w:vAlign w:val="center"/>
          </w:tcPr>
          <w:p w:rsidR="00351644" w:rsidRDefault="00351644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Enlever les nœuds avec un peigne ou une brosse</w:t>
            </w:r>
          </w:p>
        </w:tc>
        <w:tc>
          <w:tcPr>
            <w:tcW w:w="5803" w:type="dxa"/>
            <w:vAlign w:val="center"/>
          </w:tcPr>
          <w:p w:rsidR="00351644" w:rsidRDefault="00351644" w:rsidP="00351644">
            <w:pPr>
              <w:jc w:val="center"/>
            </w:pPr>
            <w:r>
              <w:fldChar w:fldCharType="begin"/>
            </w:r>
            <w:r>
              <w:instrText xml:space="preserve"> INCLUDEPICTURE "/var/folders/z5/lksqrph15sb94ybflqzdvyj40000gn/T/com.microsoft.Word/WebArchiveCopyPasteTempFiles/Z"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2114320" cy="1385625"/>
                  <wp:effectExtent l="0" t="0" r="0" b="0"/>
                  <wp:docPr id="9" name="Image 9" descr="Résultat de recherche d'images pour &quot;déméler les cheveux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sultat de recherche d'images pour &quot;déméler les cheveux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12" b="7212"/>
                          <a:stretch/>
                        </pic:blipFill>
                        <pic:spPr bwMode="auto">
                          <a:xfrm>
                            <a:off x="0" y="0"/>
                            <a:ext cx="2126438" cy="1393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5D0D68" w:rsidTr="00DF33AC">
        <w:tc>
          <w:tcPr>
            <w:tcW w:w="2512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remplir jusqu’à ras bord</w:t>
            </w:r>
          </w:p>
        </w:tc>
        <w:tc>
          <w:tcPr>
            <w:tcW w:w="2441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remplir jusqu’en haut sans que ça déborde</w:t>
            </w:r>
          </w:p>
        </w:tc>
        <w:tc>
          <w:tcPr>
            <w:tcW w:w="5803" w:type="dxa"/>
            <w:vAlign w:val="center"/>
          </w:tcPr>
          <w:p w:rsidR="00483873" w:rsidRPr="00222A7E" w:rsidRDefault="00222A7E" w:rsidP="00DF33AC">
            <w:pPr>
              <w:jc w:val="center"/>
            </w:pPr>
            <w:r>
              <w:fldChar w:fldCharType="begin"/>
            </w:r>
            <w:r>
              <w:instrText xml:space="preserve"> INCLUDEPICTURE "/var/folders/z5/lksqrph15sb94ybflqzdvyj40000gn/T/com.microsoft.Word/WebArchiveCopyPasteTempFiles/9k="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1710994" cy="1470043"/>
                  <wp:effectExtent l="0" t="0" r="3810" b="3175"/>
                  <wp:docPr id="1" name="Image 1" descr="Résultat de recherche d'images pour &quot;rempli à ras bord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sultat de recherche d'images pour &quot;rempli à ras bord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84" t="326" r="18" b="-326"/>
                          <a:stretch/>
                        </pic:blipFill>
                        <pic:spPr bwMode="auto">
                          <a:xfrm>
                            <a:off x="0" y="0"/>
                            <a:ext cx="1728495" cy="148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5D0D68" w:rsidTr="00351644">
        <w:tc>
          <w:tcPr>
            <w:tcW w:w="2512" w:type="dxa"/>
            <w:vAlign w:val="center"/>
          </w:tcPr>
          <w:p w:rsidR="00222A7E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allergique</w:t>
            </w:r>
          </w:p>
        </w:tc>
        <w:tc>
          <w:tcPr>
            <w:tcW w:w="2441" w:type="dxa"/>
            <w:vAlign w:val="center"/>
          </w:tcPr>
          <w:p w:rsidR="00222A7E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réaction du corps à un aliment par exemple…</w:t>
            </w:r>
          </w:p>
          <w:p w:rsidR="005D0D68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dans l’histoire la grenouille n’est pas vraiment allergique </w:t>
            </w:r>
            <w:r w:rsidR="00351644">
              <w:rPr>
                <w:rFonts w:ascii="Comic Sans MS" w:hAnsi="Comic Sans MS"/>
              </w:rPr>
              <w:t>à l’eau</w:t>
            </w:r>
            <w:r>
              <w:rPr>
                <w:rFonts w:ascii="Comic Sans MS" w:hAnsi="Comic Sans MS"/>
              </w:rPr>
              <w:t xml:space="preserve"> mais elle ne veut pas se laver.</w:t>
            </w:r>
          </w:p>
        </w:tc>
        <w:tc>
          <w:tcPr>
            <w:tcW w:w="5803" w:type="dxa"/>
            <w:vAlign w:val="center"/>
          </w:tcPr>
          <w:p w:rsidR="00222A7E" w:rsidRPr="00222A7E" w:rsidRDefault="00222A7E" w:rsidP="00351644">
            <w:pPr>
              <w:jc w:val="center"/>
            </w:pPr>
            <w:r>
              <w:fldChar w:fldCharType="begin"/>
            </w:r>
            <w:r>
              <w:instrText xml:space="preserve"> INCLUDEPICTURE "/var/folders/z5/lksqrph15sb94ybflqzdvyj40000gn/T/com.microsoft.Word/WebArchiveCopyPasteTempFiles/9k="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1768674" cy="1727823"/>
                  <wp:effectExtent l="0" t="0" r="0" b="0"/>
                  <wp:docPr id="2" name="Image 2" descr="Résultat de recherche d'images pour &quot;enfant demangeaiso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ésultat de recherche d'images pour &quot;enfant demangeaiso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677" cy="1740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5D0D68" w:rsidTr="00DF33AC">
        <w:tc>
          <w:tcPr>
            <w:tcW w:w="2512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aubépine</w:t>
            </w:r>
          </w:p>
        </w:tc>
        <w:tc>
          <w:tcPr>
            <w:tcW w:w="2441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 arbuste avec des petits fruits rouges</w:t>
            </w:r>
          </w:p>
        </w:tc>
        <w:tc>
          <w:tcPr>
            <w:tcW w:w="5803" w:type="dxa"/>
            <w:vAlign w:val="center"/>
          </w:tcPr>
          <w:p w:rsidR="005D0D68" w:rsidRDefault="005D0D68" w:rsidP="00DF33AC">
            <w:pPr>
              <w:jc w:val="center"/>
            </w:pPr>
            <w:r>
              <w:fldChar w:fldCharType="begin"/>
            </w:r>
            <w:r>
              <w:instrText xml:space="preserve"> INCLUDEPICTURE "/var/folders/z5/lksqrph15sb94ybflqzdvyj40000gn/T/com.microsoft.Word/WebArchiveCopyPasteTempFiles/9k="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1244906" cy="1244906"/>
                  <wp:effectExtent l="0" t="0" r="0" b="0"/>
                  <wp:docPr id="3" name="Image 3" descr="Résultat de recherche d'images pour &quot;aubépine arbust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ésultat de recherche d'images pour &quot;aubépine arbust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454" cy="125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483873" w:rsidRPr="005D0D68" w:rsidRDefault="005D0D68" w:rsidP="00DF33AC">
            <w:pPr>
              <w:jc w:val="center"/>
            </w:pPr>
            <w:r>
              <w:fldChar w:fldCharType="begin"/>
            </w:r>
            <w:r>
              <w:instrText xml:space="preserve"> INCLUDEPICTURE "/var/folders/z5/lksqrph15sb94ybflqzdvyj40000gn/T/com.microsoft.Word/WebArchiveCopyPasteTempFiles/9k="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2708555" cy="2022180"/>
                  <wp:effectExtent l="0" t="0" r="0" b="0"/>
                  <wp:docPr id="4" name="Image 4" descr="Résultat de recherche d'images pour &quot;aubépine arbuste phot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ésultat de recherche d'images pour &quot;aubépine arbuste phot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742" cy="2028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5D0D68" w:rsidTr="00DF33AC">
        <w:tc>
          <w:tcPr>
            <w:tcW w:w="2512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l’air gêné</w:t>
            </w:r>
          </w:p>
        </w:tc>
        <w:tc>
          <w:tcPr>
            <w:tcW w:w="2441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être mal à l’aise, rougir</w:t>
            </w:r>
          </w:p>
        </w:tc>
        <w:tc>
          <w:tcPr>
            <w:tcW w:w="5803" w:type="dxa"/>
            <w:vAlign w:val="center"/>
          </w:tcPr>
          <w:p w:rsidR="005D0D68" w:rsidRDefault="005D0D68" w:rsidP="00DF33AC">
            <w:pPr>
              <w:jc w:val="center"/>
            </w:pPr>
            <w:r>
              <w:fldChar w:fldCharType="begin"/>
            </w:r>
            <w:r>
              <w:instrText xml:space="preserve"> INCLUDEPICTURE "/var/folders/z5/lksqrph15sb94ybflqzdvyj40000gn/T/com.microsoft.Word/WebArchiveCopyPasteTempFiles/Z"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1884898" cy="1785650"/>
                  <wp:effectExtent l="0" t="0" r="0" b="5080"/>
                  <wp:docPr id="5" name="Image 5" descr="Résultat de recherche d'images pour &quot;air gêné, rougir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ésultat de recherche d'images pour &quot;air gêné, rougir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860" cy="1796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483873" w:rsidRDefault="00483873" w:rsidP="00DF33AC">
            <w:pPr>
              <w:jc w:val="center"/>
              <w:rPr>
                <w:rFonts w:ascii="Comic Sans MS" w:hAnsi="Comic Sans MS"/>
              </w:rPr>
            </w:pPr>
          </w:p>
        </w:tc>
      </w:tr>
      <w:tr w:rsidR="005D0D68" w:rsidTr="00351644">
        <w:tc>
          <w:tcPr>
            <w:tcW w:w="2512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son reflet dans l’eau</w:t>
            </w:r>
          </w:p>
        </w:tc>
        <w:tc>
          <w:tcPr>
            <w:tcW w:w="2441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image </w:t>
            </w:r>
            <w:r w:rsidR="007E6BE0">
              <w:rPr>
                <w:rFonts w:ascii="Comic Sans MS" w:hAnsi="Comic Sans MS"/>
              </w:rPr>
              <w:t xml:space="preserve">à la surface de l’eau </w:t>
            </w:r>
            <w:r>
              <w:rPr>
                <w:rFonts w:ascii="Comic Sans MS" w:hAnsi="Comic Sans MS"/>
              </w:rPr>
              <w:t>d’un visage, d’un animal ou d’un objet comme dans un miroir</w:t>
            </w:r>
          </w:p>
        </w:tc>
        <w:tc>
          <w:tcPr>
            <w:tcW w:w="5803" w:type="dxa"/>
            <w:vAlign w:val="center"/>
          </w:tcPr>
          <w:p w:rsidR="00483873" w:rsidRPr="005D0D68" w:rsidRDefault="005D0D68" w:rsidP="00351644">
            <w:pPr>
              <w:jc w:val="center"/>
            </w:pPr>
            <w:r>
              <w:fldChar w:fldCharType="begin"/>
            </w:r>
            <w:r>
              <w:instrText xml:space="preserve"> INCLUDEPICTURE "https://encrypted-tbn0.gstatic.com/images?q=tbn%3AANd9GcTvRBe0mrspsRv1kvN7YHew7hOYri6GZz_PaCB6l-uhbdAVrg9r"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2788078" cy="1809481"/>
                  <wp:effectExtent l="0" t="0" r="0" b="0"/>
                  <wp:docPr id="6" name="Image 6" descr="Résultat de recherche d'images pour &quot;reflet dans l'eau personn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ésultat de recherche d'images pour &quot;reflet dans l'eau personn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882" cy="181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5D0D68" w:rsidTr="00DF33AC">
        <w:tc>
          <w:tcPr>
            <w:tcW w:w="2512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avoir honte</w:t>
            </w:r>
          </w:p>
        </w:tc>
        <w:tc>
          <w:tcPr>
            <w:tcW w:w="2441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être gêné, rougir, se cacher</w:t>
            </w:r>
          </w:p>
        </w:tc>
        <w:tc>
          <w:tcPr>
            <w:tcW w:w="5803" w:type="dxa"/>
            <w:vAlign w:val="center"/>
          </w:tcPr>
          <w:p w:rsidR="00483873" w:rsidRPr="00587E8D" w:rsidRDefault="00587E8D" w:rsidP="00DF33AC">
            <w:pPr>
              <w:jc w:val="center"/>
            </w:pPr>
            <w:r>
              <w:fldChar w:fldCharType="begin"/>
            </w:r>
            <w:r>
              <w:instrText xml:space="preserve"> INCLUDEPICTURE "/var/folders/z5/lksqrph15sb94ybflqzdvyj40000gn/T/com.microsoft.Word/WebArchiveCopyPasteTempFiles/Z"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2853055" cy="2853055"/>
                  <wp:effectExtent l="0" t="0" r="4445" b="4445"/>
                  <wp:docPr id="7" name="Image 7" descr="Résultat de recherche d'images pour &quot;honte emoji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ésultat de recherche d'images pour &quot;honte emoji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85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D563F8" w:rsidTr="00DF33AC">
        <w:tc>
          <w:tcPr>
            <w:tcW w:w="2512" w:type="dxa"/>
            <w:vAlign w:val="center"/>
          </w:tcPr>
          <w:p w:rsidR="00D563F8" w:rsidRDefault="00D563F8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récurer</w:t>
            </w:r>
          </w:p>
        </w:tc>
        <w:tc>
          <w:tcPr>
            <w:tcW w:w="2441" w:type="dxa"/>
            <w:vAlign w:val="center"/>
          </w:tcPr>
          <w:p w:rsidR="00D563F8" w:rsidRDefault="00D563F8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laver avec force, insistance</w:t>
            </w:r>
          </w:p>
        </w:tc>
        <w:tc>
          <w:tcPr>
            <w:tcW w:w="5803" w:type="dxa"/>
            <w:vAlign w:val="center"/>
          </w:tcPr>
          <w:p w:rsidR="00D563F8" w:rsidRDefault="00D563F8" w:rsidP="00D563F8">
            <w:r>
              <w:fldChar w:fldCharType="begin"/>
            </w:r>
            <w:r>
              <w:instrText xml:space="preserve"> INCLUDEPICTURE "https://encrypted-tbn0.gstatic.com/images?q=tbn%3AANd9GcSoVUV76k6ZOOzGCpQPJonpqbWvyfliz9qyQ9uTZh1RuQEuwcPu"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3426460" cy="2357755"/>
                  <wp:effectExtent l="0" t="0" r="2540" b="4445"/>
                  <wp:docPr id="12" name="Image 12" descr="Résultat de recherche d'images pour &quot;frotter scotch brit casserol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ésultat de recherche d'images pour &quot;frotter scotch brit casserol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460" cy="235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5D0D68" w:rsidTr="00DF33AC">
        <w:tc>
          <w:tcPr>
            <w:tcW w:w="2512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gant de toilette</w:t>
            </w:r>
          </w:p>
        </w:tc>
        <w:tc>
          <w:tcPr>
            <w:tcW w:w="2441" w:type="dxa"/>
            <w:vAlign w:val="center"/>
          </w:tcPr>
          <w:p w:rsidR="00483873" w:rsidRDefault="00D563F8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Morceau d’éponge dans lequel on glisse la main </w:t>
            </w:r>
            <w:r w:rsidR="0077673F">
              <w:rPr>
                <w:rFonts w:ascii="Comic Sans MS" w:hAnsi="Comic Sans MS"/>
              </w:rPr>
              <w:t>et qui sert à se laver le corps</w:t>
            </w:r>
          </w:p>
        </w:tc>
        <w:tc>
          <w:tcPr>
            <w:tcW w:w="5803" w:type="dxa"/>
            <w:vAlign w:val="center"/>
          </w:tcPr>
          <w:p w:rsidR="00483873" w:rsidRPr="00587E8D" w:rsidRDefault="00587E8D" w:rsidP="00587E8D">
            <w:pPr>
              <w:jc w:val="center"/>
            </w:pPr>
            <w:r>
              <w:fldChar w:fldCharType="begin"/>
            </w:r>
            <w:r>
              <w:instrText xml:space="preserve"> INCLUDEPICTURE "/var/folders/z5/lksqrph15sb94ybflqzdvyj40000gn/T/com.microsoft.Word/WebArchiveCopyPasteTempFiles/gant-de-toilette-550-g-m2.jpg"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2622014" cy="2622014"/>
                  <wp:effectExtent l="0" t="0" r="0" b="0"/>
                  <wp:docPr id="8" name="Image 8" descr="Résultat de recherche d'images pour &quot;gant de toilett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Résultat de recherche d'images pour &quot;gant de toilett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515" cy="263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5D0D68" w:rsidTr="00DF33AC">
        <w:tc>
          <w:tcPr>
            <w:tcW w:w="2512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savonnette</w:t>
            </w:r>
          </w:p>
        </w:tc>
        <w:tc>
          <w:tcPr>
            <w:tcW w:w="2441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petit savon pour se laver</w:t>
            </w:r>
            <w:r w:rsidR="00D563F8">
              <w:rPr>
                <w:rFonts w:ascii="Comic Sans MS" w:hAnsi="Comic Sans MS"/>
              </w:rPr>
              <w:t>.</w:t>
            </w:r>
          </w:p>
        </w:tc>
        <w:tc>
          <w:tcPr>
            <w:tcW w:w="5803" w:type="dxa"/>
            <w:vAlign w:val="center"/>
          </w:tcPr>
          <w:p w:rsidR="00483873" w:rsidRPr="00587E8D" w:rsidRDefault="00587E8D" w:rsidP="00587E8D">
            <w:pPr>
              <w:jc w:val="center"/>
            </w:pPr>
            <w:r>
              <w:fldChar w:fldCharType="begin"/>
            </w:r>
            <w:r>
              <w:instrText xml:space="preserve"> INCLUDEPICTURE "/var/folders/z5/lksqrph15sb94ybflqzdvyj40000gn/T/com.microsoft.Word/WebArchiveCopyPasteTempFiles/9k="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2853055" cy="2853055"/>
                  <wp:effectExtent l="0" t="0" r="4445" b="4445"/>
                  <wp:docPr id="10" name="Image 10" descr="Résultat de recherche d'images pour &quot;savonnett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Résultat de recherche d'images pour &quot;savonnett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85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5D0D68" w:rsidTr="00DF33AC">
        <w:tc>
          <w:tcPr>
            <w:tcW w:w="2512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hydrater sa peau</w:t>
            </w:r>
          </w:p>
        </w:tc>
        <w:tc>
          <w:tcPr>
            <w:tcW w:w="2441" w:type="dxa"/>
            <w:vAlign w:val="center"/>
          </w:tcPr>
          <w:p w:rsidR="00483873" w:rsidRDefault="00DF33AC" w:rsidP="00222A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mettre de la crème sur le corps pour le nourrir</w:t>
            </w:r>
            <w:r w:rsidR="00D563F8">
              <w:rPr>
                <w:rFonts w:ascii="Comic Sans MS" w:hAnsi="Comic Sans MS"/>
              </w:rPr>
              <w:t>.</w:t>
            </w:r>
          </w:p>
        </w:tc>
        <w:tc>
          <w:tcPr>
            <w:tcW w:w="5803" w:type="dxa"/>
            <w:vAlign w:val="center"/>
          </w:tcPr>
          <w:p w:rsidR="00483873" w:rsidRPr="00587E8D" w:rsidRDefault="00587E8D" w:rsidP="00587E8D">
            <w:r>
              <w:fldChar w:fldCharType="begin"/>
            </w:r>
            <w:r>
              <w:instrText xml:space="preserve"> INCLUDEPICTURE "/var/folders/z5/lksqrph15sb94ybflqzdvyj40000gn/T/com.microsoft.Word/WebArchiveCopyPasteTempFiles/9k="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3492500" cy="2324735"/>
                  <wp:effectExtent l="0" t="0" r="0" b="0"/>
                  <wp:docPr id="11" name="Image 11" descr="Résultat de recherche d'images pour &quot;mettre de la crem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Résultat de recherche d'images pour &quot;mettre de la crem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0" cy="232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</w:tbl>
    <w:p w:rsidR="00483873" w:rsidRDefault="00483873" w:rsidP="00483873">
      <w:pPr>
        <w:rPr>
          <w:rFonts w:ascii="Comic Sans MS" w:hAnsi="Comic Sans MS"/>
        </w:rPr>
      </w:pPr>
    </w:p>
    <w:p w:rsidR="00483873" w:rsidRDefault="00483873" w:rsidP="00483873">
      <w:pPr>
        <w:rPr>
          <w:rFonts w:ascii="Comic Sans MS" w:hAnsi="Comic Sans MS"/>
        </w:rPr>
      </w:pPr>
    </w:p>
    <w:p w:rsidR="00483873" w:rsidRPr="00BE77D7" w:rsidRDefault="00483873" w:rsidP="00483873">
      <w:pPr>
        <w:rPr>
          <w:rFonts w:ascii="Comic Sans MS" w:hAnsi="Comic Sans MS"/>
        </w:rPr>
      </w:pPr>
    </w:p>
    <w:p w:rsidR="00184B8C" w:rsidRPr="0026598F" w:rsidRDefault="00184B8C" w:rsidP="00AB4A75">
      <w:pPr>
        <w:rPr>
          <w:rFonts w:ascii="Comic Sans MS" w:hAnsi="Comic Sans MS"/>
        </w:rPr>
      </w:pPr>
    </w:p>
    <w:sectPr w:rsidR="00184B8C" w:rsidRPr="0026598F" w:rsidSect="009D7BDC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5"/>
  <w:proofState w:spelling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73"/>
    <w:rsid w:val="000103C0"/>
    <w:rsid w:val="00021219"/>
    <w:rsid w:val="00184B8C"/>
    <w:rsid w:val="001A4679"/>
    <w:rsid w:val="00222A7E"/>
    <w:rsid w:val="0026598F"/>
    <w:rsid w:val="00351644"/>
    <w:rsid w:val="00416911"/>
    <w:rsid w:val="004546A8"/>
    <w:rsid w:val="00483873"/>
    <w:rsid w:val="00587E8D"/>
    <w:rsid w:val="005A1284"/>
    <w:rsid w:val="005B11A0"/>
    <w:rsid w:val="005D0D68"/>
    <w:rsid w:val="00735E18"/>
    <w:rsid w:val="0077673F"/>
    <w:rsid w:val="007E6BE0"/>
    <w:rsid w:val="0092418A"/>
    <w:rsid w:val="00977CF2"/>
    <w:rsid w:val="009D7BDC"/>
    <w:rsid w:val="00A96600"/>
    <w:rsid w:val="00AB4A75"/>
    <w:rsid w:val="00BE77D7"/>
    <w:rsid w:val="00D03A5A"/>
    <w:rsid w:val="00D563F8"/>
    <w:rsid w:val="00DF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1732"/>
  <w15:chartTrackingRefBased/>
  <w15:docId w15:val="{33FDC92F-27CF-DC4C-97FD-8BDB9CC3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3F8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3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atacha/Library/Group%20Containers/UBF8T346G9.Office/User%20Content.localized/Templates.localized/Document%20Natacha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 Natacha.dotx</Template>
  <TotalTime>41</TotalTime>
  <Pages>3</Pages>
  <Words>401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nat.steeve@neuf.fr</cp:lastModifiedBy>
  <cp:revision>4</cp:revision>
  <cp:lastPrinted>2019-01-31T15:59:00Z</cp:lastPrinted>
  <dcterms:created xsi:type="dcterms:W3CDTF">2020-03-16T08:58:00Z</dcterms:created>
  <dcterms:modified xsi:type="dcterms:W3CDTF">2020-03-17T22:19:00Z</dcterms:modified>
</cp:coreProperties>
</file>